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5E88D" w14:textId="77777777" w:rsidR="00543D9B" w:rsidRPr="006F5134" w:rsidRDefault="00543D9B" w:rsidP="008312F9">
      <w:pPr>
        <w:spacing w:line="0" w:lineRule="atLeast"/>
        <w:jc w:val="center"/>
        <w:rPr>
          <w:rFonts w:ascii="ＭＳ 明朝" w:eastAsia="ＭＳ 明朝" w:hAnsi="ＭＳ 明朝"/>
        </w:rPr>
      </w:pPr>
    </w:p>
    <w:p w14:paraId="53CC77A5" w14:textId="1899B523" w:rsidR="00996F7A" w:rsidRPr="003E1898" w:rsidRDefault="00996F7A" w:rsidP="00996F7A">
      <w:pPr>
        <w:rPr>
          <w:rFonts w:ascii="ＭＳ 明朝"/>
        </w:rPr>
      </w:pPr>
      <w:r w:rsidRPr="003E1898">
        <w:rPr>
          <w:rFonts w:ascii="ＭＳ 明朝" w:hAnsi="ＭＳ 明朝" w:cs="ＭＳゴシック" w:hint="eastAsia"/>
          <w:sz w:val="22"/>
          <w:szCs w:val="22"/>
        </w:rPr>
        <w:t>一般社団法人日本トンネル技術協会</w:t>
      </w:r>
    </w:p>
    <w:p w14:paraId="6616E1F6" w14:textId="77777777" w:rsidR="00996F7A" w:rsidRPr="003E1898" w:rsidRDefault="00996F7A" w:rsidP="00996F7A">
      <w:r w:rsidRPr="003E1898">
        <w:rPr>
          <w:rFonts w:ascii="ＭＳ 明朝" w:hAnsi="ＭＳ 明朝" w:hint="eastAsia"/>
        </w:rPr>
        <w:t>催物受付係りあて</w:t>
      </w:r>
    </w:p>
    <w:p w14:paraId="16E77F39" w14:textId="77777777" w:rsidR="00996F7A" w:rsidRPr="003E1898" w:rsidRDefault="00996F7A" w:rsidP="00996F7A">
      <w:pPr>
        <w:spacing w:line="0" w:lineRule="atLeast"/>
        <w:rPr>
          <w:rFonts w:ascii="ＭＳ ゴシック" w:eastAsia="ＭＳ ゴシック" w:hAnsi="ＭＳ ゴシック"/>
          <w:b/>
          <w:sz w:val="28"/>
          <w:szCs w:val="28"/>
        </w:rPr>
      </w:pPr>
      <w:r w:rsidRPr="003E1898">
        <w:rPr>
          <w:rFonts w:ascii="ＭＳ ゴシック" w:eastAsia="ＭＳ ゴシック" w:hAnsi="ＭＳ ゴシック" w:hint="eastAsia"/>
          <w:b/>
          <w:sz w:val="28"/>
          <w:szCs w:val="28"/>
        </w:rPr>
        <w:t>【</w:t>
      </w:r>
      <w:r w:rsidRPr="003E1898">
        <w:rPr>
          <w:rFonts w:eastAsia="ＭＳ ゴシック" w:cs="LilyUPC"/>
          <w:b/>
          <w:sz w:val="28"/>
          <w:szCs w:val="28"/>
        </w:rPr>
        <w:t>e-</w:t>
      </w:r>
      <w:r w:rsidRPr="003E1898">
        <w:rPr>
          <w:rFonts w:eastAsia="ＭＳ ゴシック" w:cs="LilyUPC" w:hint="eastAsia"/>
          <w:b/>
          <w:sz w:val="28"/>
          <w:szCs w:val="28"/>
        </w:rPr>
        <w:t>mail</w:t>
      </w:r>
      <w:r w:rsidRPr="003E1898">
        <w:rPr>
          <w:rFonts w:eastAsia="ＭＳ ゴシック" w:hint="eastAsia"/>
          <w:b/>
          <w:sz w:val="28"/>
          <w:szCs w:val="28"/>
        </w:rPr>
        <w:t xml:space="preserve">　</w:t>
      </w:r>
      <w:r w:rsidRPr="003E1898">
        <w:rPr>
          <w:rFonts w:hint="eastAsia"/>
          <w:b/>
          <w:sz w:val="28"/>
          <w:szCs w:val="28"/>
        </w:rPr>
        <w:t xml:space="preserve"> </w:t>
      </w:r>
      <w:r w:rsidRPr="003E1898">
        <w:rPr>
          <w:b/>
          <w:sz w:val="28"/>
          <w:szCs w:val="28"/>
        </w:rPr>
        <w:t>event@japan-tunnel.org</w:t>
      </w:r>
      <w:r w:rsidRPr="003E1898">
        <w:rPr>
          <w:rFonts w:eastAsia="ＭＳ ゴシック" w:hint="eastAsia"/>
          <w:b/>
          <w:sz w:val="28"/>
          <w:szCs w:val="28"/>
        </w:rPr>
        <w:t xml:space="preserve">　</w:t>
      </w:r>
      <w:r w:rsidRPr="003E1898">
        <w:rPr>
          <w:rFonts w:ascii="ＭＳ ゴシック" w:eastAsia="ＭＳ ゴシック" w:hAnsi="ＭＳ ゴシック" w:hint="eastAsia"/>
          <w:b/>
          <w:sz w:val="28"/>
          <w:szCs w:val="28"/>
        </w:rPr>
        <w:t>】</w:t>
      </w:r>
    </w:p>
    <w:p w14:paraId="4A0873EA" w14:textId="77777777" w:rsidR="00996F7A" w:rsidRPr="003E1898" w:rsidRDefault="00996F7A" w:rsidP="00996F7A">
      <w:pPr>
        <w:spacing w:line="0" w:lineRule="atLeast"/>
        <w:rPr>
          <w:rFonts w:ascii="ＭＳ ゴシック" w:eastAsia="ＭＳ ゴシック" w:hAnsi="ＭＳ ゴシック"/>
          <w:b/>
          <w:sz w:val="28"/>
          <w:szCs w:val="28"/>
        </w:rPr>
      </w:pPr>
      <w:r w:rsidRPr="003E1898">
        <w:rPr>
          <w:rFonts w:ascii="ＭＳ ゴシック" w:eastAsia="ＭＳ ゴシック" w:hAnsi="ＭＳ ゴシック" w:hint="eastAsia"/>
          <w:b/>
          <w:sz w:val="28"/>
          <w:szCs w:val="28"/>
        </w:rPr>
        <w:t>【</w:t>
      </w:r>
      <w:r w:rsidRPr="003E1898">
        <w:rPr>
          <w:rFonts w:eastAsia="ＭＳ ゴシック"/>
          <w:b/>
          <w:sz w:val="28"/>
          <w:szCs w:val="28"/>
        </w:rPr>
        <w:t>FAX</w:t>
      </w:r>
      <w:r w:rsidRPr="003E1898">
        <w:rPr>
          <w:rFonts w:eastAsia="ＭＳ ゴシック" w:hint="eastAsia"/>
          <w:b/>
          <w:sz w:val="28"/>
          <w:szCs w:val="28"/>
        </w:rPr>
        <w:t xml:space="preserve">　</w:t>
      </w:r>
      <w:r w:rsidRPr="003E1898">
        <w:rPr>
          <w:b/>
          <w:sz w:val="28"/>
          <w:szCs w:val="28"/>
        </w:rPr>
        <w:t>03-5148-3655</w:t>
      </w:r>
      <w:r w:rsidRPr="003E1898">
        <w:rPr>
          <w:rFonts w:hint="eastAsia"/>
          <w:b/>
          <w:sz w:val="28"/>
          <w:szCs w:val="28"/>
        </w:rPr>
        <w:t xml:space="preserve">　</w:t>
      </w:r>
      <w:r w:rsidRPr="003E1898">
        <w:rPr>
          <w:rFonts w:ascii="ＭＳ ゴシック" w:eastAsia="ＭＳ ゴシック" w:hAnsi="ＭＳ ゴシック" w:hint="eastAsia"/>
          <w:b/>
          <w:sz w:val="28"/>
          <w:szCs w:val="28"/>
        </w:rPr>
        <w:t>】</w:t>
      </w:r>
    </w:p>
    <w:p w14:paraId="4153B96A" w14:textId="77777777" w:rsidR="00996F7A" w:rsidRPr="003E1898" w:rsidRDefault="00996F7A" w:rsidP="00996F7A"/>
    <w:p w14:paraId="43FCF671" w14:textId="77777777" w:rsidR="00996F7A" w:rsidRPr="003E1898" w:rsidRDefault="00996F7A" w:rsidP="00996F7A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3E1898">
        <w:rPr>
          <w:rFonts w:ascii="ＭＳ ゴシック" w:eastAsia="ＭＳ ゴシック" w:hAnsi="ＭＳ ゴシック" w:hint="eastAsia"/>
          <w:sz w:val="24"/>
          <w:szCs w:val="24"/>
        </w:rPr>
        <w:t>「</w:t>
      </w:r>
      <w:r w:rsidR="002F76B5" w:rsidRPr="003E1898">
        <w:rPr>
          <w:rFonts w:ascii="ＭＳ ゴシック" w:eastAsia="ＭＳ ゴシック" w:hAnsi="ＭＳ ゴシック" w:hint="eastAsia"/>
          <w:sz w:val="24"/>
          <w:szCs w:val="24"/>
        </w:rPr>
        <w:t>近畿地区道路トンネル現場研修会</w:t>
      </w:r>
      <w:r w:rsidRPr="003E1898">
        <w:rPr>
          <w:rFonts w:ascii="ＭＳ ゴシック" w:eastAsia="ＭＳ ゴシック" w:hAnsi="ＭＳ ゴシック" w:hint="eastAsia"/>
          <w:sz w:val="24"/>
          <w:szCs w:val="24"/>
        </w:rPr>
        <w:t>」申込書</w:t>
      </w:r>
    </w:p>
    <w:p w14:paraId="5A872C35" w14:textId="77777777" w:rsidR="002F76B5" w:rsidRPr="003E1898" w:rsidRDefault="001C766B" w:rsidP="001C766B">
      <w:pPr>
        <w:spacing w:line="0" w:lineRule="atLeast"/>
        <w:jc w:val="center"/>
        <w:rPr>
          <w:rFonts w:ascii="ＭＳ 明朝" w:eastAsia="ＭＳ 明朝" w:hAnsi="ＭＳ 明朝"/>
          <w:sz w:val="24"/>
          <w:szCs w:val="24"/>
        </w:rPr>
      </w:pPr>
      <w:r w:rsidRPr="003E1898">
        <w:rPr>
          <w:rFonts w:ascii="Century" w:eastAsia="ＭＳ 明朝" w:hAnsi="Century" w:cs="Times New Roman" w:hint="eastAsia"/>
          <w:sz w:val="24"/>
          <w:szCs w:val="24"/>
        </w:rPr>
        <w:t>―新名神高速道路宇治田原トンネル工事</w:t>
      </w:r>
      <w:r w:rsidR="002F76B5" w:rsidRPr="003E1898">
        <w:rPr>
          <w:rFonts w:ascii="Century" w:eastAsia="ＭＳ 明朝" w:hAnsi="Century" w:cs="Times New Roman" w:hint="eastAsia"/>
          <w:sz w:val="24"/>
          <w:szCs w:val="24"/>
        </w:rPr>
        <w:t>―</w:t>
      </w:r>
    </w:p>
    <w:p w14:paraId="0EB7E152" w14:textId="77777777" w:rsidR="00996F7A" w:rsidRPr="004F10B6" w:rsidRDefault="00996F7A" w:rsidP="00996F7A">
      <w:pPr>
        <w:jc w:val="center"/>
        <w:rPr>
          <w:rFonts w:ascii="ＭＳ ゴシック" w:eastAsia="ＭＳ ゴシック" w:hAnsi="ＭＳ ゴシック"/>
          <w:sz w:val="22"/>
          <w:szCs w:val="22"/>
        </w:rPr>
      </w:pPr>
      <w:r w:rsidRPr="004F10B6">
        <w:rPr>
          <w:rFonts w:ascii="ＭＳ ゴシック" w:eastAsia="ＭＳ ゴシック" w:hAnsi="ＭＳ ゴシック" w:hint="eastAsia"/>
          <w:sz w:val="22"/>
          <w:szCs w:val="22"/>
        </w:rPr>
        <w:t>下記のとおり申込みいたします。</w:t>
      </w:r>
    </w:p>
    <w:tbl>
      <w:tblPr>
        <w:tblW w:w="7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273"/>
        <w:gridCol w:w="3136"/>
      </w:tblGrid>
      <w:tr w:rsidR="004F10B6" w:rsidRPr="004F10B6" w14:paraId="6E6C8609" w14:textId="77777777" w:rsidTr="004F10B6">
        <w:trPr>
          <w:trHeight w:val="607"/>
          <w:jc w:val="center"/>
        </w:trPr>
        <w:tc>
          <w:tcPr>
            <w:tcW w:w="4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BC820" w14:textId="77777777" w:rsidR="004F10B6" w:rsidRPr="004F10B6" w:rsidRDefault="004F10B6" w:rsidP="004C2E17">
            <w:r w:rsidRPr="004F10B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F10B6" w:rsidRPr="004F10B6">
                    <w:rPr>
                      <w:rFonts w:ascii="ＭＳ 明朝" w:hAnsi="ＭＳ 明朝" w:hint="eastAsia"/>
                      <w:sz w:val="10"/>
                    </w:rPr>
                    <w:t>ふりがな</w:t>
                  </w:r>
                </w:rt>
                <w:rubyBase>
                  <w:r w:rsidR="004F10B6" w:rsidRPr="004F10B6">
                    <w:rPr>
                      <w:rFonts w:hint="eastAsia"/>
                    </w:rPr>
                    <w:t>参加者</w:t>
                  </w:r>
                </w:rubyBase>
              </w:ruby>
            </w:r>
            <w:r w:rsidRPr="004F10B6">
              <w:rPr>
                <w:rFonts w:hint="eastAsia"/>
              </w:rPr>
              <w:t>氏名：</w:t>
            </w:r>
            <w:r w:rsidRPr="004F10B6">
              <w:t xml:space="preserve"> 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495C73" w14:textId="77777777" w:rsidR="004F10B6" w:rsidRPr="004F10B6" w:rsidRDefault="004F10B6" w:rsidP="004C2E17">
            <w:r w:rsidRPr="004F10B6">
              <w:rPr>
                <w:rFonts w:hint="eastAsia"/>
              </w:rPr>
              <w:t>年齢：</w:t>
            </w:r>
          </w:p>
        </w:tc>
      </w:tr>
      <w:tr w:rsidR="004F10B6" w:rsidRPr="004F10B6" w14:paraId="43628F85" w14:textId="77777777" w:rsidTr="004F10B6">
        <w:trPr>
          <w:trHeight w:val="521"/>
          <w:jc w:val="center"/>
        </w:trPr>
        <w:tc>
          <w:tcPr>
            <w:tcW w:w="4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EF470" w14:textId="77777777" w:rsidR="00996F7A" w:rsidRPr="004F10B6" w:rsidRDefault="00996F7A" w:rsidP="004C2E17">
            <w:r w:rsidRPr="004F10B6">
              <w:rPr>
                <w:rFonts w:hint="eastAsia"/>
              </w:rPr>
              <w:t>会社名：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D45F8D" w14:textId="77777777" w:rsidR="00996F7A" w:rsidRPr="004F10B6" w:rsidRDefault="00996F7A" w:rsidP="004C2E17">
            <w:r w:rsidRPr="004F10B6">
              <w:t>TEL</w:t>
            </w:r>
            <w:r w:rsidRPr="004F10B6">
              <w:rPr>
                <w:rFonts w:hint="eastAsia"/>
              </w:rPr>
              <w:t>：</w:t>
            </w:r>
            <w:r w:rsidRPr="004F10B6">
              <w:t xml:space="preserve">   </w:t>
            </w:r>
            <w:r w:rsidRPr="004F10B6">
              <w:rPr>
                <w:rFonts w:hint="eastAsia"/>
              </w:rPr>
              <w:t>－</w:t>
            </w:r>
            <w:r w:rsidRPr="004F10B6">
              <w:t xml:space="preserve">     </w:t>
            </w:r>
            <w:r w:rsidRPr="004F10B6">
              <w:rPr>
                <w:rFonts w:hint="eastAsia"/>
              </w:rPr>
              <w:t>－</w:t>
            </w:r>
          </w:p>
        </w:tc>
      </w:tr>
      <w:tr w:rsidR="004F10B6" w:rsidRPr="004F10B6" w14:paraId="3141B7F6" w14:textId="77777777" w:rsidTr="00184F2A">
        <w:trPr>
          <w:trHeight w:val="529"/>
          <w:jc w:val="center"/>
        </w:trPr>
        <w:tc>
          <w:tcPr>
            <w:tcW w:w="74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28BF5A" w14:textId="77777777" w:rsidR="00996F7A" w:rsidRPr="004F10B6" w:rsidRDefault="00996F7A" w:rsidP="004C2E17">
            <w:r w:rsidRPr="004F10B6">
              <w:rPr>
                <w:rFonts w:hint="eastAsia"/>
              </w:rPr>
              <w:t>所属役職：</w:t>
            </w:r>
          </w:p>
        </w:tc>
      </w:tr>
      <w:tr w:rsidR="004F10B6" w:rsidRPr="004F10B6" w14:paraId="16D9AEBD" w14:textId="77777777" w:rsidTr="00184F2A">
        <w:trPr>
          <w:trHeight w:val="521"/>
          <w:jc w:val="center"/>
        </w:trPr>
        <w:tc>
          <w:tcPr>
            <w:tcW w:w="74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B3128" w14:textId="77777777" w:rsidR="00996F7A" w:rsidRPr="004F10B6" w:rsidRDefault="00996F7A" w:rsidP="004C2E17">
            <w:r w:rsidRPr="004F10B6">
              <w:rPr>
                <w:rFonts w:hint="eastAsia"/>
              </w:rPr>
              <w:t>会員の種別：□個人、□団体、□一般</w:t>
            </w:r>
            <w:r w:rsidRPr="004F10B6">
              <w:t xml:space="preserve"> (</w:t>
            </w:r>
            <w:r w:rsidRPr="004F10B6">
              <w:rPr>
                <w:rFonts w:hint="eastAsia"/>
              </w:rPr>
              <w:t>非会員</w:t>
            </w:r>
            <w:r w:rsidRPr="004F10B6">
              <w:t>)</w:t>
            </w:r>
            <w:r w:rsidRPr="004F10B6">
              <w:rPr>
                <w:rFonts w:hint="eastAsia"/>
              </w:rPr>
              <w:t xml:space="preserve">　　□にレ印願います。</w:t>
            </w:r>
          </w:p>
        </w:tc>
      </w:tr>
      <w:tr w:rsidR="004F10B6" w:rsidRPr="004F10B6" w14:paraId="0B113BCD" w14:textId="77777777" w:rsidTr="00184F2A">
        <w:trPr>
          <w:trHeight w:val="521"/>
          <w:jc w:val="center"/>
        </w:trPr>
        <w:tc>
          <w:tcPr>
            <w:tcW w:w="74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114F05" w14:textId="77777777" w:rsidR="00996F7A" w:rsidRPr="004F10B6" w:rsidRDefault="00996F7A" w:rsidP="004C2E17">
            <w:r w:rsidRPr="004F10B6">
              <w:rPr>
                <w:rFonts w:hint="eastAsia"/>
              </w:rPr>
              <w:t>備　考：</w:t>
            </w:r>
          </w:p>
        </w:tc>
      </w:tr>
    </w:tbl>
    <w:p w14:paraId="2F2FD7CE" w14:textId="77777777" w:rsidR="00E774FC" w:rsidRPr="004F10B6" w:rsidRDefault="00E774FC" w:rsidP="00996F7A">
      <w:pPr>
        <w:jc w:val="left"/>
      </w:pPr>
    </w:p>
    <w:p w14:paraId="5976B361" w14:textId="77777777" w:rsidR="00996F7A" w:rsidRPr="000E58D0" w:rsidRDefault="00E774FC" w:rsidP="00E774FC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 w:rsidRPr="000E58D0">
        <w:rPr>
          <w:rFonts w:ascii="ＭＳ ゴシック" w:eastAsia="ＭＳ ゴシック" w:hAnsi="ＭＳ ゴシック" w:hint="eastAsia"/>
          <w:b/>
          <w:sz w:val="24"/>
          <w:szCs w:val="24"/>
        </w:rPr>
        <w:t>◇◆◇　集合場所案内図◇◆◇</w:t>
      </w:r>
    </w:p>
    <w:p w14:paraId="340AD751" w14:textId="298D3A54" w:rsidR="00352BF2" w:rsidRDefault="00352BF2" w:rsidP="00352BF2">
      <w:pPr>
        <w:ind w:firstLineChars="200" w:firstLine="420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137A66F" wp14:editId="1DA03E5D">
            <wp:simplePos x="0" y="0"/>
            <wp:positionH relativeFrom="column">
              <wp:posOffset>-49640</wp:posOffset>
            </wp:positionH>
            <wp:positionV relativeFrom="paragraph">
              <wp:posOffset>108723</wp:posOffset>
            </wp:positionV>
            <wp:extent cx="6380480" cy="3437890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9" t="11967" r="14889" b="22080"/>
                    <a:stretch/>
                  </pic:blipFill>
                  <pic:spPr bwMode="auto">
                    <a:xfrm>
                      <a:off x="0" y="0"/>
                      <a:ext cx="6380480" cy="343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30AC8" w14:textId="77777777" w:rsidR="00352BF2" w:rsidRDefault="00352BF2" w:rsidP="00352BF2">
      <w:pPr>
        <w:ind w:firstLineChars="200" w:firstLine="420"/>
        <w:rPr>
          <w:rFonts w:ascii="ＭＳ 明朝" w:eastAsia="ＭＳ 明朝" w:hAnsi="ＭＳ 明朝"/>
        </w:rPr>
      </w:pPr>
    </w:p>
    <w:p w14:paraId="6CF151A7" w14:textId="6E896FA7" w:rsidR="00352BF2" w:rsidRDefault="00352BF2" w:rsidP="00352BF2">
      <w:pPr>
        <w:ind w:firstLineChars="200" w:firstLine="420"/>
        <w:rPr>
          <w:rFonts w:ascii="ＭＳ 明朝" w:eastAsia="ＭＳ 明朝" w:hAnsi="ＭＳ 明朝"/>
        </w:rPr>
      </w:pPr>
    </w:p>
    <w:p w14:paraId="00D659F3" w14:textId="77777777" w:rsidR="00352BF2" w:rsidRDefault="00352BF2" w:rsidP="00352BF2">
      <w:pPr>
        <w:ind w:firstLineChars="200" w:firstLine="420"/>
        <w:rPr>
          <w:rFonts w:ascii="ＭＳ 明朝" w:eastAsia="ＭＳ 明朝" w:hAnsi="ＭＳ 明朝"/>
        </w:rPr>
      </w:pPr>
    </w:p>
    <w:p w14:paraId="3A457082" w14:textId="77777777" w:rsidR="00352BF2" w:rsidRDefault="00352BF2" w:rsidP="00352BF2">
      <w:pPr>
        <w:ind w:firstLineChars="200" w:firstLine="420"/>
        <w:rPr>
          <w:rFonts w:ascii="ＭＳ 明朝" w:eastAsia="ＭＳ 明朝" w:hAnsi="ＭＳ 明朝"/>
        </w:rPr>
      </w:pPr>
    </w:p>
    <w:p w14:paraId="14F9EBAB" w14:textId="77777777" w:rsidR="00352BF2" w:rsidRDefault="00352BF2" w:rsidP="00352BF2">
      <w:pPr>
        <w:ind w:firstLineChars="200" w:firstLine="420"/>
        <w:rPr>
          <w:rFonts w:ascii="ＭＳ 明朝" w:eastAsia="ＭＳ 明朝" w:hAnsi="ＭＳ 明朝"/>
        </w:rPr>
      </w:pPr>
    </w:p>
    <w:p w14:paraId="52D2C627" w14:textId="77777777" w:rsidR="00352BF2" w:rsidRDefault="00352BF2" w:rsidP="00352BF2">
      <w:pPr>
        <w:ind w:firstLineChars="200" w:firstLine="420"/>
        <w:rPr>
          <w:rFonts w:ascii="ＭＳ 明朝" w:eastAsia="ＭＳ 明朝" w:hAnsi="ＭＳ 明朝"/>
        </w:rPr>
      </w:pPr>
    </w:p>
    <w:p w14:paraId="7B08A77F" w14:textId="77777777" w:rsidR="00352BF2" w:rsidRDefault="00352BF2" w:rsidP="00352BF2">
      <w:pPr>
        <w:ind w:firstLineChars="200" w:firstLine="420"/>
        <w:rPr>
          <w:rFonts w:ascii="ＭＳ 明朝" w:eastAsia="ＭＳ 明朝" w:hAnsi="ＭＳ 明朝"/>
        </w:rPr>
      </w:pPr>
    </w:p>
    <w:p w14:paraId="160EB178" w14:textId="77777777" w:rsidR="00352BF2" w:rsidRDefault="00352BF2" w:rsidP="00352BF2">
      <w:pPr>
        <w:ind w:firstLineChars="200" w:firstLine="420"/>
        <w:rPr>
          <w:rFonts w:ascii="ＭＳ 明朝" w:eastAsia="ＭＳ 明朝" w:hAnsi="ＭＳ 明朝"/>
        </w:rPr>
      </w:pPr>
    </w:p>
    <w:p w14:paraId="4CBB05A9" w14:textId="77777777" w:rsidR="00352BF2" w:rsidRDefault="00352BF2" w:rsidP="00352BF2">
      <w:pPr>
        <w:ind w:firstLineChars="200" w:firstLine="420"/>
        <w:rPr>
          <w:rFonts w:ascii="ＭＳ 明朝" w:eastAsia="ＭＳ 明朝" w:hAnsi="ＭＳ 明朝"/>
        </w:rPr>
      </w:pPr>
    </w:p>
    <w:p w14:paraId="3DD4FFA8" w14:textId="77777777" w:rsidR="00352BF2" w:rsidRDefault="00352BF2" w:rsidP="00352BF2">
      <w:pPr>
        <w:ind w:firstLineChars="200" w:firstLine="420"/>
        <w:rPr>
          <w:rFonts w:ascii="ＭＳ 明朝" w:eastAsia="ＭＳ 明朝" w:hAnsi="ＭＳ 明朝"/>
        </w:rPr>
      </w:pPr>
    </w:p>
    <w:p w14:paraId="2F60B303" w14:textId="71C675D5" w:rsidR="00352BF2" w:rsidRDefault="000E58D0" w:rsidP="00352BF2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C7E061" wp14:editId="043B99E4">
                <wp:simplePos x="0" y="0"/>
                <wp:positionH relativeFrom="column">
                  <wp:posOffset>3202443</wp:posOffset>
                </wp:positionH>
                <wp:positionV relativeFrom="paragraph">
                  <wp:posOffset>154443</wp:posOffset>
                </wp:positionV>
                <wp:extent cx="552450" cy="302150"/>
                <wp:effectExtent l="0" t="0" r="19050" b="22225"/>
                <wp:wrapNone/>
                <wp:docPr id="6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021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28300" id="四角形: 角を丸くする 3" o:spid="_x0000_s1026" style="position:absolute;left:0;text-align:left;margin-left:252.15pt;margin-top:12.15pt;width:43.5pt;height: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" filled="f" strokecolor="#2f528f" strokeweight="1.5pt">
                <v:stroke joinstyle="miter"/>
              </v:roundrect>
            </w:pict>
          </mc:Fallback>
        </mc:AlternateContent>
      </w:r>
      <w:r w:rsidR="00352BF2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425650" wp14:editId="65A34E29">
                <wp:simplePos x="0" y="0"/>
                <wp:positionH relativeFrom="column">
                  <wp:posOffset>3922395</wp:posOffset>
                </wp:positionH>
                <wp:positionV relativeFrom="paragraph">
                  <wp:posOffset>152400</wp:posOffset>
                </wp:positionV>
                <wp:extent cx="914400" cy="593090"/>
                <wp:effectExtent l="0" t="0" r="20320" b="165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3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5D49F" w14:textId="77777777" w:rsidR="00352BF2" w:rsidRDefault="00352BF2" w:rsidP="00352BF2">
                            <w:r>
                              <w:rPr>
                                <w:rFonts w:hint="eastAsia"/>
                              </w:rPr>
                              <w:t>JR</w:t>
                            </w:r>
                            <w:r>
                              <w:rPr>
                                <w:rFonts w:hint="eastAsia"/>
                              </w:rPr>
                              <w:t>京都駅八条口</w:t>
                            </w:r>
                          </w:p>
                          <w:p w14:paraId="190A8ADE" w14:textId="77777777" w:rsidR="00352BF2" w:rsidRDefault="00352BF2" w:rsidP="00352BF2">
                            <w:r>
                              <w:rPr>
                                <w:rFonts w:hint="eastAsia"/>
                              </w:rPr>
                              <w:t>貸切バス乗降場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256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8.85pt;margin-top:12pt;width:1in;height:46.7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" fillcolor="window" strokeweight="1.5pt">
                <v:textbox>
                  <w:txbxContent>
                    <w:p w14:paraId="1295D49F" w14:textId="77777777" w:rsidR="00352BF2" w:rsidRDefault="00352BF2" w:rsidP="00352BF2">
                      <w:r>
                        <w:rPr>
                          <w:rFonts w:hint="eastAsia"/>
                        </w:rPr>
                        <w:t>JR</w:t>
                      </w:r>
                      <w:r>
                        <w:rPr>
                          <w:rFonts w:hint="eastAsia"/>
                        </w:rPr>
                        <w:t>京都駅八条口</w:t>
                      </w:r>
                    </w:p>
                    <w:p w14:paraId="190A8ADE" w14:textId="77777777" w:rsidR="00352BF2" w:rsidRDefault="00352BF2" w:rsidP="00352BF2">
                      <w:r>
                        <w:rPr>
                          <w:rFonts w:hint="eastAsia"/>
                        </w:rPr>
                        <w:t>貸切バス乗降場</w:t>
                      </w:r>
                    </w:p>
                  </w:txbxContent>
                </v:textbox>
              </v:shape>
            </w:pict>
          </mc:Fallback>
        </mc:AlternateContent>
      </w:r>
    </w:p>
    <w:p w14:paraId="2BC051E8" w14:textId="5FF0C715" w:rsidR="00352BF2" w:rsidRDefault="00352BF2" w:rsidP="00352BF2">
      <w:pPr>
        <w:ind w:firstLineChars="200" w:firstLine="420"/>
        <w:rPr>
          <w:rFonts w:ascii="ＭＳ 明朝" w:eastAsia="ＭＳ 明朝" w:hAnsi="ＭＳ 明朝"/>
        </w:rPr>
      </w:pPr>
    </w:p>
    <w:p w14:paraId="0C1306A1" w14:textId="77777777" w:rsidR="00352BF2" w:rsidRDefault="00352BF2" w:rsidP="00352BF2">
      <w:pPr>
        <w:ind w:firstLineChars="200" w:firstLine="420"/>
        <w:rPr>
          <w:rFonts w:ascii="ＭＳ 明朝" w:eastAsia="ＭＳ 明朝" w:hAnsi="ＭＳ 明朝"/>
        </w:rPr>
      </w:pPr>
    </w:p>
    <w:p w14:paraId="50F1FDB1" w14:textId="77777777" w:rsidR="00352BF2" w:rsidRDefault="00352BF2" w:rsidP="00352BF2">
      <w:pPr>
        <w:ind w:firstLineChars="200" w:firstLine="420"/>
        <w:rPr>
          <w:rFonts w:ascii="ＭＳ 明朝" w:eastAsia="ＭＳ 明朝" w:hAnsi="ＭＳ 明朝"/>
        </w:rPr>
      </w:pPr>
    </w:p>
    <w:p w14:paraId="6E9E59C5" w14:textId="77777777" w:rsidR="00352BF2" w:rsidRDefault="00352BF2" w:rsidP="00352BF2">
      <w:pPr>
        <w:ind w:firstLineChars="200" w:firstLine="420"/>
        <w:rPr>
          <w:rFonts w:ascii="ＭＳ 明朝" w:eastAsia="ＭＳ 明朝" w:hAnsi="ＭＳ 明朝"/>
        </w:rPr>
      </w:pPr>
    </w:p>
    <w:p w14:paraId="39CC7D42" w14:textId="77777777" w:rsidR="0059103A" w:rsidRPr="00352BF2" w:rsidRDefault="0059103A" w:rsidP="00813055">
      <w:pPr>
        <w:jc w:val="center"/>
        <w:rPr>
          <w:rFonts w:ascii="ＭＳ 明朝" w:eastAsia="ＭＳ 明朝" w:hAnsi="ＭＳ 明朝"/>
          <w:sz w:val="16"/>
          <w:szCs w:val="16"/>
        </w:rPr>
      </w:pPr>
    </w:p>
    <w:sectPr w:rsidR="0059103A" w:rsidRPr="00352BF2" w:rsidSect="000D2AA2">
      <w:pgSz w:w="11906" w:h="16838" w:code="9"/>
      <w:pgMar w:top="1701" w:right="1418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C669A" w14:textId="77777777" w:rsidR="00912902" w:rsidRDefault="00912902" w:rsidP="00AE06BA">
      <w:r>
        <w:separator/>
      </w:r>
    </w:p>
  </w:endnote>
  <w:endnote w:type="continuationSeparator" w:id="0">
    <w:p w14:paraId="3239F420" w14:textId="77777777" w:rsidR="00912902" w:rsidRDefault="00912902" w:rsidP="00AE0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ゴシック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lyUPC">
    <w:charset w:val="00"/>
    <w:family w:val="swiss"/>
    <w:pitch w:val="variable"/>
    <w:sig w:usb0="01000007" w:usb1="00000002" w:usb2="00000000" w:usb3="00000000" w:csb0="0001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4E467" w14:textId="77777777" w:rsidR="00912902" w:rsidRDefault="00912902" w:rsidP="00AE06BA">
      <w:r>
        <w:separator/>
      </w:r>
    </w:p>
  </w:footnote>
  <w:footnote w:type="continuationSeparator" w:id="0">
    <w:p w14:paraId="4A032B11" w14:textId="77777777" w:rsidR="00912902" w:rsidRDefault="00912902" w:rsidP="00AE06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A3E9E"/>
    <w:multiLevelType w:val="hybridMultilevel"/>
    <w:tmpl w:val="A5EE3B46"/>
    <w:lvl w:ilvl="0" w:tplc="F80A3D6C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3FE217D"/>
    <w:multiLevelType w:val="multilevel"/>
    <w:tmpl w:val="CBC4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A053E5"/>
    <w:multiLevelType w:val="hybridMultilevel"/>
    <w:tmpl w:val="CD2234E6"/>
    <w:lvl w:ilvl="0" w:tplc="6DFA789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 w15:restartNumberingAfterBreak="0">
    <w:nsid w:val="73AF638B"/>
    <w:multiLevelType w:val="multilevel"/>
    <w:tmpl w:val="3B4C5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3134167">
    <w:abstractNumId w:val="0"/>
  </w:num>
  <w:num w:numId="2" w16cid:durableId="1274900472">
    <w:abstractNumId w:val="3"/>
  </w:num>
  <w:num w:numId="3" w16cid:durableId="1352073245">
    <w:abstractNumId w:val="1"/>
  </w:num>
  <w:num w:numId="4" w16cid:durableId="12732432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attachedTemplate r:id="rId1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2D4"/>
    <w:rsid w:val="000332F4"/>
    <w:rsid w:val="00037CF5"/>
    <w:rsid w:val="00044F6C"/>
    <w:rsid w:val="00045B22"/>
    <w:rsid w:val="000628CA"/>
    <w:rsid w:val="00063924"/>
    <w:rsid w:val="00082CCC"/>
    <w:rsid w:val="000B5898"/>
    <w:rsid w:val="000D2AA2"/>
    <w:rsid w:val="000E58D0"/>
    <w:rsid w:val="00122F0C"/>
    <w:rsid w:val="00166FF9"/>
    <w:rsid w:val="00167947"/>
    <w:rsid w:val="00184F2A"/>
    <w:rsid w:val="001A1A9B"/>
    <w:rsid w:val="001B113B"/>
    <w:rsid w:val="001B1654"/>
    <w:rsid w:val="001C5958"/>
    <w:rsid w:val="001C766B"/>
    <w:rsid w:val="0021152F"/>
    <w:rsid w:val="00214CBD"/>
    <w:rsid w:val="00220981"/>
    <w:rsid w:val="002752AA"/>
    <w:rsid w:val="002975BE"/>
    <w:rsid w:val="002C0FAF"/>
    <w:rsid w:val="002C7345"/>
    <w:rsid w:val="002D6131"/>
    <w:rsid w:val="002E1388"/>
    <w:rsid w:val="002F76B5"/>
    <w:rsid w:val="0030018C"/>
    <w:rsid w:val="003028AC"/>
    <w:rsid w:val="00315AC4"/>
    <w:rsid w:val="00350E94"/>
    <w:rsid w:val="00352BF2"/>
    <w:rsid w:val="00354444"/>
    <w:rsid w:val="003741C7"/>
    <w:rsid w:val="00382376"/>
    <w:rsid w:val="00382ECD"/>
    <w:rsid w:val="003A0955"/>
    <w:rsid w:val="003B05B5"/>
    <w:rsid w:val="003B298E"/>
    <w:rsid w:val="003C04AF"/>
    <w:rsid w:val="003C247F"/>
    <w:rsid w:val="003C4544"/>
    <w:rsid w:val="003C5779"/>
    <w:rsid w:val="003E1898"/>
    <w:rsid w:val="003F1F62"/>
    <w:rsid w:val="003F2439"/>
    <w:rsid w:val="00406E97"/>
    <w:rsid w:val="00454A83"/>
    <w:rsid w:val="00463578"/>
    <w:rsid w:val="0046746B"/>
    <w:rsid w:val="004C2E17"/>
    <w:rsid w:val="004F10B6"/>
    <w:rsid w:val="004F5C4A"/>
    <w:rsid w:val="005063F0"/>
    <w:rsid w:val="005250F7"/>
    <w:rsid w:val="00543D9B"/>
    <w:rsid w:val="00545E61"/>
    <w:rsid w:val="005468F5"/>
    <w:rsid w:val="005609A1"/>
    <w:rsid w:val="00577AE4"/>
    <w:rsid w:val="0059103A"/>
    <w:rsid w:val="005D5365"/>
    <w:rsid w:val="005F65C6"/>
    <w:rsid w:val="00623096"/>
    <w:rsid w:val="006364E3"/>
    <w:rsid w:val="00696E6F"/>
    <w:rsid w:val="00696E9D"/>
    <w:rsid w:val="006A240F"/>
    <w:rsid w:val="006A672E"/>
    <w:rsid w:val="006A7649"/>
    <w:rsid w:val="006C1B97"/>
    <w:rsid w:val="006E6870"/>
    <w:rsid w:val="006F5134"/>
    <w:rsid w:val="00705AD5"/>
    <w:rsid w:val="00767BE2"/>
    <w:rsid w:val="00771E22"/>
    <w:rsid w:val="007730CE"/>
    <w:rsid w:val="007877A1"/>
    <w:rsid w:val="00790979"/>
    <w:rsid w:val="007A2112"/>
    <w:rsid w:val="007A7F14"/>
    <w:rsid w:val="007B08EA"/>
    <w:rsid w:val="007D0BE3"/>
    <w:rsid w:val="007F7ACC"/>
    <w:rsid w:val="00813055"/>
    <w:rsid w:val="00827851"/>
    <w:rsid w:val="008312F9"/>
    <w:rsid w:val="00835AF8"/>
    <w:rsid w:val="00852F54"/>
    <w:rsid w:val="008565E9"/>
    <w:rsid w:val="00872F47"/>
    <w:rsid w:val="00895DDF"/>
    <w:rsid w:val="008A110A"/>
    <w:rsid w:val="008D39BE"/>
    <w:rsid w:val="008E0EB7"/>
    <w:rsid w:val="00912902"/>
    <w:rsid w:val="009325CB"/>
    <w:rsid w:val="009407EE"/>
    <w:rsid w:val="00971DC6"/>
    <w:rsid w:val="009914FA"/>
    <w:rsid w:val="00996F7A"/>
    <w:rsid w:val="009C0C2E"/>
    <w:rsid w:val="009C797C"/>
    <w:rsid w:val="009D1E74"/>
    <w:rsid w:val="00A061DF"/>
    <w:rsid w:val="00A179A8"/>
    <w:rsid w:val="00A3320D"/>
    <w:rsid w:val="00A64E27"/>
    <w:rsid w:val="00A70C30"/>
    <w:rsid w:val="00A83B15"/>
    <w:rsid w:val="00AB6C3F"/>
    <w:rsid w:val="00AD5F05"/>
    <w:rsid w:val="00AE06BA"/>
    <w:rsid w:val="00AE3F7D"/>
    <w:rsid w:val="00B22CE9"/>
    <w:rsid w:val="00B327B9"/>
    <w:rsid w:val="00BA2F5C"/>
    <w:rsid w:val="00BA56F3"/>
    <w:rsid w:val="00BB2B4F"/>
    <w:rsid w:val="00BC7DEF"/>
    <w:rsid w:val="00BD2594"/>
    <w:rsid w:val="00BD7750"/>
    <w:rsid w:val="00C261B0"/>
    <w:rsid w:val="00C35262"/>
    <w:rsid w:val="00C4126C"/>
    <w:rsid w:val="00C61339"/>
    <w:rsid w:val="00C72B2B"/>
    <w:rsid w:val="00C84241"/>
    <w:rsid w:val="00C846FD"/>
    <w:rsid w:val="00C953B6"/>
    <w:rsid w:val="00CD52BD"/>
    <w:rsid w:val="00CF0619"/>
    <w:rsid w:val="00D3145C"/>
    <w:rsid w:val="00D344EE"/>
    <w:rsid w:val="00D52915"/>
    <w:rsid w:val="00D74D19"/>
    <w:rsid w:val="00DC1645"/>
    <w:rsid w:val="00DD4E14"/>
    <w:rsid w:val="00DE7EA2"/>
    <w:rsid w:val="00E306B3"/>
    <w:rsid w:val="00E57483"/>
    <w:rsid w:val="00E75876"/>
    <w:rsid w:val="00E774FC"/>
    <w:rsid w:val="00EC580F"/>
    <w:rsid w:val="00EE02D4"/>
    <w:rsid w:val="00EF7C67"/>
    <w:rsid w:val="00F75160"/>
    <w:rsid w:val="00F94C90"/>
    <w:rsid w:val="00FA5562"/>
    <w:rsid w:val="00FB7CEF"/>
    <w:rsid w:val="00FF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22720BE"/>
  <w15:docId w15:val="{1E6B21BE-BFAD-401D-990C-55FA4096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06BA"/>
    <w:pPr>
      <w:jc w:val="both"/>
    </w:pPr>
    <w:rPr>
      <w:rFonts w:ascii="Arial" w:eastAsia="ＭＳ Ｐゴシック" w:hAnsi="Arial" w:cs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06B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E06BA"/>
  </w:style>
  <w:style w:type="paragraph" w:styleId="a5">
    <w:name w:val="footer"/>
    <w:basedOn w:val="a"/>
    <w:link w:val="a6"/>
    <w:uiPriority w:val="99"/>
    <w:unhideWhenUsed/>
    <w:rsid w:val="00AE06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E06BA"/>
  </w:style>
  <w:style w:type="paragraph" w:styleId="a7">
    <w:name w:val="Note Heading"/>
    <w:basedOn w:val="a"/>
    <w:next w:val="a"/>
    <w:link w:val="a8"/>
    <w:uiPriority w:val="99"/>
    <w:unhideWhenUsed/>
    <w:rsid w:val="008312F9"/>
    <w:pPr>
      <w:widowControl w:val="0"/>
      <w:adjustRightInd w:val="0"/>
      <w:spacing w:line="360" w:lineRule="atLeast"/>
      <w:jc w:val="center"/>
      <w:textAlignment w:val="baseline"/>
    </w:pPr>
    <w:rPr>
      <w:rFonts w:ascii="ＭＳ 明朝" w:eastAsia="ＭＳ 明朝" w:hAnsi="ＭＳ 明朝" w:cs="Times New Roman"/>
      <w:szCs w:val="20"/>
    </w:rPr>
  </w:style>
  <w:style w:type="character" w:customStyle="1" w:styleId="a8">
    <w:name w:val="記 (文字)"/>
    <w:link w:val="a7"/>
    <w:uiPriority w:val="99"/>
    <w:rsid w:val="008312F9"/>
    <w:rPr>
      <w:rFonts w:ascii="ＭＳ 明朝" w:eastAsia="ＭＳ 明朝" w:hAnsi="ＭＳ 明朝" w:cs="Times New Roman"/>
      <w:kern w:val="0"/>
      <w:szCs w:val="20"/>
    </w:rPr>
  </w:style>
  <w:style w:type="paragraph" w:styleId="a9">
    <w:name w:val="Plain Text"/>
    <w:basedOn w:val="a"/>
    <w:link w:val="aa"/>
    <w:uiPriority w:val="99"/>
    <w:unhideWhenUsed/>
    <w:rsid w:val="008312F9"/>
    <w:pPr>
      <w:widowControl w:val="0"/>
      <w:jc w:val="left"/>
    </w:pPr>
    <w:rPr>
      <w:rFonts w:ascii="ＭＳ ゴシック" w:eastAsia="ＭＳ ゴシック" w:hAnsi="Courier New" w:cs="Courier New"/>
      <w:kern w:val="2"/>
      <w:sz w:val="20"/>
    </w:rPr>
  </w:style>
  <w:style w:type="character" w:customStyle="1" w:styleId="aa">
    <w:name w:val="書式なし (文字)"/>
    <w:link w:val="a9"/>
    <w:uiPriority w:val="99"/>
    <w:rsid w:val="008312F9"/>
    <w:rPr>
      <w:rFonts w:ascii="ＭＳ ゴシック" w:eastAsia="ＭＳ ゴシック" w:hAnsi="Courier New" w:cs="Courier New"/>
      <w:sz w:val="20"/>
      <w:szCs w:val="21"/>
    </w:rPr>
  </w:style>
  <w:style w:type="paragraph" w:styleId="ab">
    <w:name w:val="Balloon Text"/>
    <w:basedOn w:val="a"/>
    <w:link w:val="ac"/>
    <w:uiPriority w:val="99"/>
    <w:semiHidden/>
    <w:unhideWhenUsed/>
    <w:rsid w:val="008312F9"/>
    <w:rPr>
      <w:rFonts w:eastAsia="ＭＳ ゴシック" w:cs="Times New Roman"/>
      <w:sz w:val="18"/>
      <w:szCs w:val="18"/>
    </w:rPr>
  </w:style>
  <w:style w:type="character" w:customStyle="1" w:styleId="ac">
    <w:name w:val="吹き出し (文字)"/>
    <w:link w:val="ab"/>
    <w:uiPriority w:val="99"/>
    <w:semiHidden/>
    <w:rsid w:val="008312F9"/>
    <w:rPr>
      <w:rFonts w:ascii="Arial" w:eastAsia="ＭＳ ゴシック" w:hAnsi="Arial" w:cs="Times New Roman"/>
      <w:kern w:val="0"/>
      <w:sz w:val="18"/>
      <w:szCs w:val="18"/>
    </w:rPr>
  </w:style>
  <w:style w:type="table" w:styleId="ad">
    <w:name w:val="Table Grid"/>
    <w:basedOn w:val="a1"/>
    <w:uiPriority w:val="59"/>
    <w:rsid w:val="00214C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6A240F"/>
    <w:pPr>
      <w:ind w:leftChars="400" w:left="840"/>
    </w:pPr>
  </w:style>
  <w:style w:type="paragraph" w:styleId="af">
    <w:name w:val="Date"/>
    <w:basedOn w:val="a"/>
    <w:next w:val="a"/>
    <w:link w:val="af0"/>
    <w:uiPriority w:val="99"/>
    <w:semiHidden/>
    <w:unhideWhenUsed/>
    <w:rsid w:val="009325CB"/>
  </w:style>
  <w:style w:type="character" w:customStyle="1" w:styleId="af0">
    <w:name w:val="日付 (文字)"/>
    <w:link w:val="af"/>
    <w:uiPriority w:val="99"/>
    <w:semiHidden/>
    <w:rsid w:val="009325CB"/>
    <w:rPr>
      <w:rFonts w:ascii="Arial" w:eastAsia="ＭＳ Ｐゴシック" w:hAnsi="Arial" w:cs="Arial"/>
      <w:kern w:val="0"/>
      <w:szCs w:val="21"/>
    </w:rPr>
  </w:style>
  <w:style w:type="character" w:styleId="af1">
    <w:name w:val="Hyperlink"/>
    <w:uiPriority w:val="99"/>
    <w:unhideWhenUsed/>
    <w:rsid w:val="00BB2B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3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7004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13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8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2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362771">
                      <w:marLeft w:val="0"/>
                      <w:marRight w:val="0"/>
                      <w:marTop w:val="0"/>
                      <w:marBottom w:val="150"/>
                      <w:divBdr>
                        <w:top w:val="single" w:sz="12" w:space="8" w:color="BE0606"/>
                        <w:left w:val="single" w:sz="6" w:space="5" w:color="EAEAEA"/>
                        <w:bottom w:val="none" w:sz="0" w:space="0" w:color="auto"/>
                        <w:right w:val="single" w:sz="6" w:space="5" w:color="EAEAEA"/>
                      </w:divBdr>
                      <w:divsChild>
                        <w:div w:id="130870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6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6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7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618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1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90233">
                      <w:marLeft w:val="0"/>
                      <w:marRight w:val="0"/>
                      <w:marTop w:val="0"/>
                      <w:marBottom w:val="150"/>
                      <w:divBdr>
                        <w:top w:val="single" w:sz="12" w:space="8" w:color="BE0606"/>
                        <w:left w:val="single" w:sz="6" w:space="5" w:color="EAEAEA"/>
                        <w:bottom w:val="none" w:sz="0" w:space="0" w:color="auto"/>
                        <w:right w:val="single" w:sz="6" w:space="5" w:color="EAEAEA"/>
                      </w:divBdr>
                      <w:divsChild>
                        <w:div w:id="201904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40&#20107;&#26989;&#38306;&#20418;\26&#24180;&#24230;&#35336;&#30011;\20140828&#21271;&#28023;&#36947;\&#21271;&#28023;&#36947;&#36947;&#36335;Tn&#29694;&#22580;&#30740;&#20462;&#20250;\0828&#21271;&#28023;&#36947;&#36947;&#36335;Tn&#29694;&#22580;&#30740;&#20462;&#20250;&#65366;4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C30C6-961E-4DD0-B3E5-03D0D5DA5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0828北海道道路Tn現場研修会ｖ4.dot</Template>
  <TotalTime>3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tanaka</dc:creator>
  <cp:keywords/>
  <dc:description/>
  <cp:lastModifiedBy>user</cp:lastModifiedBy>
  <cp:revision>2</cp:revision>
  <cp:lastPrinted>2023-04-10T00:58:00Z</cp:lastPrinted>
  <dcterms:created xsi:type="dcterms:W3CDTF">2023-04-28T03:12:00Z</dcterms:created>
  <dcterms:modified xsi:type="dcterms:W3CDTF">2023-04-28T03:12:00Z</dcterms:modified>
</cp:coreProperties>
</file>